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733ED1" w14:textId="6F48028C" w:rsidR="00385771" w:rsidRPr="00C4068C" w:rsidRDefault="00385771" w:rsidP="00C803BA">
      <w:pPr>
        <w:rPr>
          <w:rFonts w:ascii="Segoe UI" w:hAnsi="Segoe UI" w:cs="Segoe UI"/>
          <w:b/>
          <w:bCs/>
          <w:color w:val="000000" w:themeColor="text1"/>
          <w:sz w:val="24"/>
          <w:szCs w:val="24"/>
          <w:highlight w:val="yellow"/>
        </w:rPr>
      </w:pPr>
      <w:r w:rsidRPr="00C4068C">
        <w:rPr>
          <w:rFonts w:ascii="Segoe UI" w:hAnsi="Segoe UI" w:cs="Segoe UI"/>
          <w:b/>
          <w:bCs/>
          <w:color w:val="000000" w:themeColor="text1"/>
          <w:sz w:val="24"/>
          <w:szCs w:val="24"/>
          <w:highlight w:val="yellow"/>
        </w:rPr>
        <w:t>Tour Invite</w:t>
      </w:r>
    </w:p>
    <w:p w14:paraId="5B4FC540" w14:textId="23EBFDC5" w:rsidR="00CB39B6" w:rsidRPr="00C4068C" w:rsidRDefault="002A1AB0" w:rsidP="00C803BA">
      <w:pPr>
        <w:rPr>
          <w:rFonts w:ascii="Segoe UI" w:hAnsi="Segoe UI" w:cs="Segoe UI"/>
        </w:rPr>
      </w:pPr>
      <w:r w:rsidRPr="00C4068C">
        <w:rPr>
          <w:rFonts w:ascii="Segoe UI" w:hAnsi="Segoe UI" w:cs="Segoe UI"/>
          <w:color w:val="000000" w:themeColor="text1"/>
          <w:sz w:val="24"/>
          <w:szCs w:val="24"/>
          <w:highlight w:val="yellow"/>
        </w:rPr>
        <w:t>[</w:t>
      </w:r>
      <w:r w:rsidR="008011D7" w:rsidRPr="00C4068C">
        <w:rPr>
          <w:rFonts w:ascii="Segoe UI" w:hAnsi="Segoe UI" w:cs="Segoe UI"/>
          <w:color w:val="000000" w:themeColor="text1"/>
          <w:sz w:val="24"/>
          <w:szCs w:val="24"/>
          <w:highlight w:val="yellow"/>
        </w:rPr>
        <w:t>INSERT DATE HERE, 2026</w:t>
      </w:r>
      <w:r w:rsidRPr="00C4068C">
        <w:rPr>
          <w:rFonts w:ascii="Segoe UI" w:hAnsi="Segoe UI" w:cs="Segoe UI"/>
          <w:color w:val="000000" w:themeColor="text1"/>
          <w:sz w:val="24"/>
          <w:szCs w:val="24"/>
          <w:highlight w:val="yellow"/>
        </w:rPr>
        <w:t>]</w:t>
      </w:r>
    </w:p>
    <w:p w14:paraId="2A78C29A" w14:textId="3767A028" w:rsidR="1B6428CE" w:rsidRPr="00C4068C" w:rsidRDefault="1B6428CE" w:rsidP="00C803BA">
      <w:pPr>
        <w:rPr>
          <w:rFonts w:ascii="Segoe UI" w:hAnsi="Segoe UI" w:cs="Segoe UI"/>
        </w:rPr>
      </w:pPr>
      <w:r w:rsidRPr="00C4068C">
        <w:rPr>
          <w:rFonts w:ascii="Segoe UI" w:hAnsi="Segoe UI" w:cs="Segoe UI"/>
          <w:sz w:val="24"/>
          <w:szCs w:val="24"/>
        </w:rPr>
        <w:t xml:space="preserve">Dear </w:t>
      </w:r>
      <w:r w:rsidRPr="00C4068C">
        <w:rPr>
          <w:rFonts w:ascii="Segoe UI" w:hAnsi="Segoe UI" w:cs="Segoe UI"/>
          <w:sz w:val="24"/>
          <w:szCs w:val="24"/>
          <w:highlight w:val="yellow"/>
        </w:rPr>
        <w:t>[Mayor/</w:t>
      </w:r>
      <w:proofErr w:type="spellStart"/>
      <w:r w:rsidRPr="00C4068C">
        <w:rPr>
          <w:rFonts w:ascii="Segoe UI" w:hAnsi="Segoe UI" w:cs="Segoe UI"/>
          <w:sz w:val="24"/>
          <w:szCs w:val="24"/>
          <w:highlight w:val="yellow"/>
        </w:rPr>
        <w:t>Councillor</w:t>
      </w:r>
      <w:proofErr w:type="spellEnd"/>
      <w:r w:rsidRPr="00C4068C">
        <w:rPr>
          <w:rFonts w:ascii="Segoe UI" w:hAnsi="Segoe UI" w:cs="Segoe UI"/>
          <w:sz w:val="24"/>
          <w:szCs w:val="24"/>
          <w:highlight w:val="yellow"/>
        </w:rPr>
        <w:t>]</w:t>
      </w:r>
      <w:r w:rsidRPr="00C4068C">
        <w:rPr>
          <w:rFonts w:ascii="Segoe UI" w:hAnsi="Segoe UI" w:cs="Segoe UI"/>
          <w:sz w:val="24"/>
          <w:szCs w:val="24"/>
        </w:rPr>
        <w:t xml:space="preserve"> </w:t>
      </w:r>
      <w:r w:rsidRPr="00C4068C">
        <w:rPr>
          <w:rFonts w:ascii="Segoe UI" w:hAnsi="Segoe UI" w:cs="Segoe UI"/>
          <w:sz w:val="24"/>
          <w:szCs w:val="24"/>
          <w:highlight w:val="yellow"/>
        </w:rPr>
        <w:t>[Last Name]</w:t>
      </w:r>
      <w:r w:rsidRPr="00C4068C">
        <w:rPr>
          <w:rFonts w:ascii="Segoe UI" w:hAnsi="Segoe UI" w:cs="Segoe UI"/>
          <w:sz w:val="24"/>
          <w:szCs w:val="24"/>
        </w:rPr>
        <w:t>,</w:t>
      </w:r>
    </w:p>
    <w:p w14:paraId="57B0609E" w14:textId="763C9768" w:rsidR="4B4E9D42" w:rsidRPr="00C4068C" w:rsidRDefault="4B4E9D42" w:rsidP="00C803BA">
      <w:pPr>
        <w:rPr>
          <w:rFonts w:ascii="Segoe UI" w:hAnsi="Segoe UI" w:cs="Segoe UI"/>
          <w:sz w:val="24"/>
          <w:szCs w:val="24"/>
        </w:rPr>
      </w:pPr>
      <w:r w:rsidRPr="00C4068C">
        <w:rPr>
          <w:rFonts w:ascii="Segoe UI" w:hAnsi="Segoe UI" w:cs="Segoe UI"/>
          <w:sz w:val="24"/>
          <w:szCs w:val="24"/>
        </w:rPr>
        <w:t>Thank you for your ongoing leadership on housing and your commitment to strengthening communities across Ontario. As municipalities continue to respond to housing affordability pressures, population growth, and rising homelessness, we appreciate your dedication to advancing practical solutions that help more people access safe, stable, and affordable housing.</w:t>
      </w:r>
    </w:p>
    <w:p w14:paraId="4D7BAD02" w14:textId="0CAEBE4C" w:rsidR="4B4E9D42" w:rsidRPr="00C4068C" w:rsidRDefault="4B4E9D42" w:rsidP="00C803BA">
      <w:pPr>
        <w:rPr>
          <w:rFonts w:ascii="Segoe UI" w:hAnsi="Segoe UI" w:cs="Segoe UI"/>
        </w:rPr>
      </w:pPr>
      <w:r w:rsidRPr="00C4068C">
        <w:rPr>
          <w:rFonts w:ascii="Segoe UI" w:hAnsi="Segoe UI" w:cs="Segoe UI"/>
          <w:sz w:val="24"/>
          <w:szCs w:val="24"/>
        </w:rPr>
        <w:t xml:space="preserve">On behalf of </w:t>
      </w:r>
      <w:r w:rsidRPr="00C4068C">
        <w:rPr>
          <w:rFonts w:ascii="Segoe UI" w:hAnsi="Segoe UI" w:cs="Segoe UI"/>
          <w:sz w:val="24"/>
          <w:szCs w:val="24"/>
          <w:highlight w:val="yellow"/>
        </w:rPr>
        <w:t>[Housing Provider]</w:t>
      </w:r>
      <w:r w:rsidRPr="00C4068C">
        <w:rPr>
          <w:rFonts w:ascii="Segoe UI" w:hAnsi="Segoe UI" w:cs="Segoe UI"/>
          <w:sz w:val="24"/>
          <w:szCs w:val="24"/>
        </w:rPr>
        <w:t xml:space="preserve">, I am writing to invite you to tour our </w:t>
      </w:r>
      <w:r w:rsidR="004344DC" w:rsidRPr="00C4068C">
        <w:rPr>
          <w:rFonts w:ascii="Segoe UI" w:hAnsi="Segoe UI" w:cs="Segoe UI"/>
          <w:sz w:val="24"/>
          <w:szCs w:val="24"/>
        </w:rPr>
        <w:t>non-profit</w:t>
      </w:r>
      <w:r w:rsidRPr="00C4068C">
        <w:rPr>
          <w:rFonts w:ascii="Segoe UI" w:hAnsi="Segoe UI" w:cs="Segoe UI"/>
          <w:sz w:val="24"/>
          <w:szCs w:val="24"/>
        </w:rPr>
        <w:t xml:space="preserve"> housing</w:t>
      </w:r>
      <w:r w:rsidR="0040636C" w:rsidRPr="00C4068C">
        <w:rPr>
          <w:rFonts w:ascii="Segoe UI" w:hAnsi="Segoe UI" w:cs="Segoe UI"/>
          <w:sz w:val="24"/>
          <w:szCs w:val="24"/>
        </w:rPr>
        <w:t xml:space="preserve"> developmen</w:t>
      </w:r>
      <w:r w:rsidRPr="00C4068C">
        <w:rPr>
          <w:rFonts w:ascii="Segoe UI" w:hAnsi="Segoe UI" w:cs="Segoe UI"/>
          <w:sz w:val="24"/>
          <w:szCs w:val="24"/>
        </w:rPr>
        <w:t>t</w:t>
      </w:r>
      <w:r w:rsidR="0040636C" w:rsidRPr="00C4068C">
        <w:rPr>
          <w:rFonts w:ascii="Segoe UI" w:hAnsi="Segoe UI" w:cs="Segoe UI"/>
          <w:sz w:val="24"/>
          <w:szCs w:val="24"/>
        </w:rPr>
        <w:t xml:space="preserve"> in </w:t>
      </w:r>
      <w:r w:rsidR="00E17575" w:rsidRPr="00C4068C">
        <w:rPr>
          <w:rFonts w:ascii="Segoe UI" w:hAnsi="Segoe UI" w:cs="Segoe UI"/>
          <w:sz w:val="24"/>
          <w:szCs w:val="24"/>
          <w:highlight w:val="yellow"/>
        </w:rPr>
        <w:t>[</w:t>
      </w:r>
      <w:r w:rsidR="0040636C" w:rsidRPr="00C4068C">
        <w:rPr>
          <w:rFonts w:ascii="Segoe UI" w:hAnsi="Segoe UI" w:cs="Segoe UI"/>
          <w:sz w:val="24"/>
          <w:szCs w:val="24"/>
          <w:highlight w:val="yellow"/>
        </w:rPr>
        <w:t>your ward</w:t>
      </w:r>
      <w:r w:rsidR="00C97D69" w:rsidRPr="00C4068C">
        <w:rPr>
          <w:rFonts w:ascii="Segoe UI" w:hAnsi="Segoe UI" w:cs="Segoe UI"/>
          <w:sz w:val="24"/>
          <w:szCs w:val="24"/>
          <w:highlight w:val="yellow"/>
        </w:rPr>
        <w:t>/community]</w:t>
      </w:r>
      <w:r w:rsidRPr="00C4068C">
        <w:rPr>
          <w:rFonts w:ascii="Segoe UI" w:hAnsi="Segoe UI" w:cs="Segoe UI"/>
          <w:sz w:val="24"/>
          <w:szCs w:val="24"/>
        </w:rPr>
        <w:t>.</w:t>
      </w:r>
    </w:p>
    <w:p w14:paraId="0A3F3782" w14:textId="0CE97A9A" w:rsidR="4B4E9D42" w:rsidRPr="00C4068C" w:rsidRDefault="4B4E9D42" w:rsidP="00C803BA">
      <w:pPr>
        <w:rPr>
          <w:rFonts w:ascii="Segoe UI" w:hAnsi="Segoe UI" w:cs="Segoe UI"/>
        </w:rPr>
      </w:pPr>
      <w:r w:rsidRPr="00C4068C">
        <w:rPr>
          <w:rFonts w:ascii="Segoe UI" w:hAnsi="Segoe UI" w:cs="Segoe UI"/>
          <w:sz w:val="24"/>
          <w:szCs w:val="24"/>
        </w:rPr>
        <w:t xml:space="preserve">As a member of the Ontario Non-Profit Housing Association (ONPHA), </w:t>
      </w:r>
      <w:r w:rsidRPr="00C4068C">
        <w:rPr>
          <w:rFonts w:ascii="Segoe UI" w:hAnsi="Segoe UI" w:cs="Segoe UI"/>
          <w:sz w:val="24"/>
          <w:szCs w:val="24"/>
          <w:highlight w:val="yellow"/>
        </w:rPr>
        <w:t>[Housing Provider]</w:t>
      </w:r>
      <w:r w:rsidRPr="00C4068C">
        <w:rPr>
          <w:rFonts w:ascii="Segoe UI" w:hAnsi="Segoe UI" w:cs="Segoe UI"/>
          <w:sz w:val="24"/>
          <w:szCs w:val="24"/>
        </w:rPr>
        <w:t xml:space="preserve"> is part of Ontario’s </w:t>
      </w:r>
      <w:r w:rsidR="004344DC" w:rsidRPr="00C4068C">
        <w:rPr>
          <w:rFonts w:ascii="Segoe UI" w:hAnsi="Segoe UI" w:cs="Segoe UI"/>
          <w:sz w:val="24"/>
          <w:szCs w:val="24"/>
        </w:rPr>
        <w:t>non-profit</w:t>
      </w:r>
      <w:r w:rsidRPr="00C4068C">
        <w:rPr>
          <w:rFonts w:ascii="Segoe UI" w:hAnsi="Segoe UI" w:cs="Segoe UI"/>
          <w:sz w:val="24"/>
          <w:szCs w:val="24"/>
        </w:rPr>
        <w:t xml:space="preserve"> housing sector, which provides affordable homes and wraparound supports for individuals, families, seniors, and people with complex needs. Every day, our organization helps residents build stability while contributing to healthier, more inclusive communities.</w:t>
      </w:r>
    </w:p>
    <w:p w14:paraId="2DD3D426" w14:textId="77777777" w:rsidR="001F1530" w:rsidRPr="00C4068C" w:rsidRDefault="001F1530" w:rsidP="001F1530">
      <w:pPr>
        <w:pStyle w:val="isselectedend"/>
        <w:spacing w:before="0" w:beforeAutospacing="0" w:after="120" w:afterAutospacing="0" w:line="264" w:lineRule="auto"/>
        <w:rPr>
          <w:rFonts w:ascii="Segoe UI" w:hAnsi="Segoe UI" w:cs="Segoe UI"/>
        </w:rPr>
      </w:pPr>
      <w:r w:rsidRPr="00C4068C">
        <w:rPr>
          <w:rFonts w:ascii="Segoe UI" w:hAnsi="Segoe UI" w:cs="Segoe UI"/>
        </w:rPr>
        <w:t>Like many non-profit housing providers across Ontario, we are responding to growing need amid longer wait lists, rising construction costs, aging housing stock, and increasing operating pressures. Municipalities are also increasingly being asked to address local housing affordability and homelessness challenges while managing broader infrastructure needs and fiscal constraints.</w:t>
      </w:r>
    </w:p>
    <w:p w14:paraId="348478EF" w14:textId="738DD2A5" w:rsidR="3487521C" w:rsidRPr="00C4068C" w:rsidRDefault="3487521C" w:rsidP="00C803BA">
      <w:pPr>
        <w:rPr>
          <w:rFonts w:ascii="Segoe UI" w:eastAsia="Calibri" w:hAnsi="Segoe UI" w:cs="Segoe UI"/>
          <w:sz w:val="24"/>
          <w:szCs w:val="24"/>
        </w:rPr>
      </w:pPr>
      <w:r w:rsidRPr="00C4068C">
        <w:rPr>
          <w:rFonts w:ascii="Segoe UI" w:eastAsia="Calibri" w:hAnsi="Segoe UI" w:cs="Segoe UI"/>
          <w:sz w:val="24"/>
          <w:szCs w:val="24"/>
        </w:rPr>
        <w:t xml:space="preserve">A tour would provide an opportunity to see firsthand how </w:t>
      </w:r>
      <w:r w:rsidR="00ED2723" w:rsidRPr="00C4068C">
        <w:rPr>
          <w:rFonts w:ascii="Segoe UI" w:eastAsia="Calibri" w:hAnsi="Segoe UI" w:cs="Segoe UI"/>
          <w:sz w:val="24"/>
          <w:szCs w:val="24"/>
        </w:rPr>
        <w:t>non-profit</w:t>
      </w:r>
      <w:r w:rsidRPr="00C4068C">
        <w:rPr>
          <w:rFonts w:ascii="Segoe UI" w:eastAsia="Calibri" w:hAnsi="Segoe UI" w:cs="Segoe UI"/>
          <w:sz w:val="24"/>
          <w:szCs w:val="24"/>
        </w:rPr>
        <w:t xml:space="preserve"> housing supports residents beyond a place to live, while also reducing pressure on shelters, hospitals, and other </w:t>
      </w:r>
      <w:r w:rsidR="0094714A" w:rsidRPr="00C4068C">
        <w:rPr>
          <w:rFonts w:ascii="Segoe UI" w:eastAsia="Calibri" w:hAnsi="Segoe UI" w:cs="Segoe UI"/>
          <w:sz w:val="24"/>
          <w:szCs w:val="24"/>
        </w:rPr>
        <w:t xml:space="preserve">vital </w:t>
      </w:r>
      <w:r w:rsidRPr="00C4068C">
        <w:rPr>
          <w:rFonts w:ascii="Segoe UI" w:eastAsia="Calibri" w:hAnsi="Segoe UI" w:cs="Segoe UI"/>
          <w:sz w:val="24"/>
          <w:szCs w:val="24"/>
        </w:rPr>
        <w:t xml:space="preserve">public services. </w:t>
      </w:r>
      <w:r w:rsidR="002F1297" w:rsidRPr="00C4068C">
        <w:rPr>
          <w:rFonts w:ascii="Segoe UI" w:eastAsia="Calibri" w:hAnsi="Segoe UI" w:cs="Segoe UI"/>
          <w:sz w:val="24"/>
          <w:szCs w:val="24"/>
        </w:rPr>
        <w:t xml:space="preserve">It would also allow us to discuss how municipalities and providers can continue working together – or strengthen existing partnerships – to deliver </w:t>
      </w:r>
      <w:r w:rsidR="002F1297" w:rsidRPr="00C4068C">
        <w:rPr>
          <w:rFonts w:ascii="Segoe UI" w:eastAsia="Calibri" w:hAnsi="Segoe UI" w:cs="Segoe UI"/>
          <w:color w:val="000000" w:themeColor="text1"/>
          <w:sz w:val="24"/>
          <w:szCs w:val="24"/>
        </w:rPr>
        <w:t>more permanently affordable homes through faster approvals, public land opportunities, infrastructure investments, development charge relief, and other local tools</w:t>
      </w:r>
      <w:r w:rsidRPr="00C4068C">
        <w:rPr>
          <w:rFonts w:ascii="Segoe UI" w:eastAsia="Calibri" w:hAnsi="Segoe UI" w:cs="Segoe UI"/>
          <w:color w:val="000000" w:themeColor="text1"/>
          <w:sz w:val="24"/>
          <w:szCs w:val="24"/>
        </w:rPr>
        <w:t>.</w:t>
      </w:r>
    </w:p>
    <w:p w14:paraId="13FBB9FB" w14:textId="4C8A9340" w:rsidR="3487521C" w:rsidRPr="00C4068C" w:rsidRDefault="3487521C" w:rsidP="00C803BA">
      <w:pPr>
        <w:rPr>
          <w:rFonts w:ascii="Segoe UI" w:hAnsi="Segoe UI" w:cs="Segoe UI"/>
        </w:rPr>
      </w:pPr>
      <w:r w:rsidRPr="00C4068C">
        <w:rPr>
          <w:rFonts w:ascii="Segoe UI" w:eastAsia="Calibri" w:hAnsi="Segoe UI" w:cs="Segoe UI"/>
          <w:sz w:val="24"/>
          <w:szCs w:val="24"/>
        </w:rPr>
        <w:t xml:space="preserve">We would be pleased to show you the impact </w:t>
      </w:r>
      <w:r w:rsidR="00ED2723" w:rsidRPr="00C4068C">
        <w:rPr>
          <w:rFonts w:ascii="Segoe UI" w:eastAsia="Calibri" w:hAnsi="Segoe UI" w:cs="Segoe UI"/>
          <w:sz w:val="24"/>
          <w:szCs w:val="24"/>
        </w:rPr>
        <w:t>non-profit</w:t>
      </w:r>
      <w:r w:rsidRPr="00C4068C">
        <w:rPr>
          <w:rFonts w:ascii="Segoe UI" w:eastAsia="Calibri" w:hAnsi="Segoe UI" w:cs="Segoe UI"/>
          <w:sz w:val="24"/>
          <w:szCs w:val="24"/>
        </w:rPr>
        <w:t xml:space="preserve"> housing is having in </w:t>
      </w:r>
      <w:r w:rsidRPr="00C4068C">
        <w:rPr>
          <w:rFonts w:ascii="Segoe UI" w:eastAsia="Calibri" w:hAnsi="Segoe UI" w:cs="Segoe UI"/>
          <w:sz w:val="24"/>
          <w:szCs w:val="24"/>
          <w:highlight w:val="yellow"/>
        </w:rPr>
        <w:t>[</w:t>
      </w:r>
      <w:r w:rsidR="00ED2723" w:rsidRPr="00C4068C">
        <w:rPr>
          <w:rFonts w:ascii="Segoe UI" w:eastAsia="Calibri" w:hAnsi="Segoe UI" w:cs="Segoe UI"/>
          <w:sz w:val="24"/>
          <w:szCs w:val="24"/>
          <w:highlight w:val="yellow"/>
        </w:rPr>
        <w:t>c</w:t>
      </w:r>
      <w:r w:rsidRPr="00C4068C">
        <w:rPr>
          <w:rFonts w:ascii="Segoe UI" w:eastAsia="Calibri" w:hAnsi="Segoe UI" w:cs="Segoe UI"/>
          <w:sz w:val="24"/>
          <w:szCs w:val="24"/>
          <w:highlight w:val="yellow"/>
        </w:rPr>
        <w:t>ommunity]</w:t>
      </w:r>
      <w:r w:rsidRPr="00C4068C">
        <w:rPr>
          <w:rFonts w:ascii="Segoe UI" w:eastAsia="Calibri" w:hAnsi="Segoe UI" w:cs="Segoe UI"/>
          <w:sz w:val="24"/>
          <w:szCs w:val="24"/>
        </w:rPr>
        <w:t xml:space="preserve"> and </w:t>
      </w:r>
      <w:r w:rsidR="00B153B5" w:rsidRPr="00C4068C">
        <w:rPr>
          <w:rFonts w:ascii="Segoe UI" w:eastAsia="Calibri" w:hAnsi="Segoe UI" w:cs="Segoe UI"/>
          <w:sz w:val="24"/>
          <w:szCs w:val="24"/>
        </w:rPr>
        <w:t xml:space="preserve">to </w:t>
      </w:r>
      <w:r w:rsidRPr="00C4068C">
        <w:rPr>
          <w:rFonts w:ascii="Segoe UI" w:eastAsia="Calibri" w:hAnsi="Segoe UI" w:cs="Segoe UI"/>
          <w:sz w:val="24"/>
          <w:szCs w:val="24"/>
        </w:rPr>
        <w:t>explore opportunities to strengthen partnerships that help more Ontarians access safe, affordable housing.</w:t>
      </w:r>
    </w:p>
    <w:p w14:paraId="073F83D2" w14:textId="4D789A71" w:rsidR="4B4E9D42" w:rsidRPr="00C4068C" w:rsidRDefault="4B4E9D42" w:rsidP="00C803BA">
      <w:pPr>
        <w:rPr>
          <w:rFonts w:ascii="Segoe UI" w:hAnsi="Segoe UI" w:cs="Segoe UI"/>
        </w:rPr>
      </w:pPr>
      <w:r w:rsidRPr="00C4068C">
        <w:rPr>
          <w:rFonts w:ascii="Segoe UI" w:hAnsi="Segoe UI" w:cs="Segoe UI"/>
          <w:sz w:val="24"/>
          <w:szCs w:val="24"/>
        </w:rPr>
        <w:lastRenderedPageBreak/>
        <w:t xml:space="preserve">Thank you for your continued leadership and commitment to housing. We look forward to welcoming you to </w:t>
      </w:r>
      <w:r w:rsidRPr="00C4068C">
        <w:rPr>
          <w:rFonts w:ascii="Segoe UI" w:hAnsi="Segoe UI" w:cs="Segoe UI"/>
          <w:sz w:val="24"/>
          <w:szCs w:val="24"/>
          <w:highlight w:val="yellow"/>
        </w:rPr>
        <w:t>[Housing Provider]</w:t>
      </w:r>
      <w:r w:rsidRPr="00C4068C">
        <w:rPr>
          <w:rFonts w:ascii="Segoe UI" w:hAnsi="Segoe UI" w:cs="Segoe UI"/>
          <w:sz w:val="24"/>
          <w:szCs w:val="24"/>
        </w:rPr>
        <w:t xml:space="preserve"> and will follow up with your office to identify a convenient date.</w:t>
      </w:r>
    </w:p>
    <w:p w14:paraId="683555F9" w14:textId="1C65AA91" w:rsidR="4B4E9D42" w:rsidRPr="00C4068C" w:rsidRDefault="4B4E9D42" w:rsidP="00C803BA">
      <w:pPr>
        <w:rPr>
          <w:rFonts w:ascii="Segoe UI" w:hAnsi="Segoe UI" w:cs="Segoe UI"/>
          <w:sz w:val="24"/>
          <w:szCs w:val="24"/>
        </w:rPr>
      </w:pPr>
      <w:r w:rsidRPr="00C4068C">
        <w:rPr>
          <w:rFonts w:ascii="Segoe UI" w:hAnsi="Segoe UI" w:cs="Segoe UI"/>
          <w:sz w:val="24"/>
          <w:szCs w:val="24"/>
        </w:rPr>
        <w:t>Sincerely,</w:t>
      </w:r>
    </w:p>
    <w:p w14:paraId="1BE04479" w14:textId="59CC39CE" w:rsidR="4B4E9D42" w:rsidRPr="00C4068C" w:rsidRDefault="4B4E9D42" w:rsidP="00C803BA">
      <w:pPr>
        <w:spacing w:after="0"/>
        <w:rPr>
          <w:rFonts w:ascii="Segoe UI" w:hAnsi="Segoe UI" w:cs="Segoe UI"/>
          <w:highlight w:val="yellow"/>
        </w:rPr>
      </w:pPr>
      <w:r w:rsidRPr="00C4068C">
        <w:rPr>
          <w:rFonts w:ascii="Segoe UI" w:hAnsi="Segoe UI" w:cs="Segoe UI"/>
          <w:sz w:val="24"/>
          <w:szCs w:val="24"/>
          <w:highlight w:val="yellow"/>
        </w:rPr>
        <w:t>[Name]</w:t>
      </w:r>
    </w:p>
    <w:p w14:paraId="710B133B" w14:textId="50B9BB55" w:rsidR="4B4E9D42" w:rsidRPr="00C4068C" w:rsidRDefault="4B4E9D42" w:rsidP="00C803BA">
      <w:pPr>
        <w:spacing w:after="0"/>
        <w:rPr>
          <w:rFonts w:ascii="Segoe UI" w:hAnsi="Segoe UI" w:cs="Segoe UI"/>
          <w:highlight w:val="yellow"/>
        </w:rPr>
      </w:pPr>
      <w:r w:rsidRPr="00C4068C">
        <w:rPr>
          <w:rFonts w:ascii="Segoe UI" w:hAnsi="Segoe UI" w:cs="Segoe UI"/>
          <w:sz w:val="24"/>
          <w:szCs w:val="24"/>
          <w:highlight w:val="yellow"/>
        </w:rPr>
        <w:t>[Title]</w:t>
      </w:r>
    </w:p>
    <w:p w14:paraId="2E798413" w14:textId="77777777" w:rsidR="0040636C" w:rsidRPr="00C4068C" w:rsidRDefault="4B4E9D42" w:rsidP="00C803BA">
      <w:pPr>
        <w:spacing w:after="0"/>
        <w:rPr>
          <w:rFonts w:ascii="Segoe UI" w:hAnsi="Segoe UI" w:cs="Segoe UI"/>
          <w:sz w:val="24"/>
          <w:szCs w:val="24"/>
          <w:highlight w:val="yellow"/>
        </w:rPr>
      </w:pPr>
      <w:r w:rsidRPr="00C4068C">
        <w:rPr>
          <w:rFonts w:ascii="Segoe UI" w:hAnsi="Segoe UI" w:cs="Segoe UI"/>
          <w:sz w:val="24"/>
          <w:szCs w:val="24"/>
          <w:highlight w:val="yellow"/>
        </w:rPr>
        <w:t>[Housing Provider</w:t>
      </w:r>
    </w:p>
    <w:p w14:paraId="16D077E1" w14:textId="3E685C9D" w:rsidR="00C803BA" w:rsidRPr="00C4068C" w:rsidRDefault="00C803BA" w:rsidP="00C803BA">
      <w:pPr>
        <w:spacing w:after="160"/>
        <w:rPr>
          <w:rFonts w:ascii="Segoe UI" w:hAnsi="Segoe UI" w:cs="Segoe UI"/>
          <w:b/>
          <w:bCs/>
          <w:color w:val="000000" w:themeColor="text1"/>
          <w:sz w:val="24"/>
          <w:szCs w:val="24"/>
          <w:highlight w:val="yellow"/>
        </w:rPr>
      </w:pPr>
      <w:bookmarkStart w:id="0" w:name="_GoBack"/>
      <w:bookmarkEnd w:id="0"/>
    </w:p>
    <w:sectPr w:rsidR="00C803BA" w:rsidRPr="00C4068C" w:rsidSect="0097098C">
      <w:headerReference w:type="default" r:id="rId11"/>
      <w:footerReference w:type="default" r:id="rId12"/>
      <w:headerReference w:type="first" r:id="rId13"/>
      <w:footerReference w:type="first" r:id="rId14"/>
      <w:pgSz w:w="12240" w:h="15840"/>
      <w:pgMar w:top="2448" w:right="1152" w:bottom="1440" w:left="1152"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FC1A1" w14:textId="77777777" w:rsidR="00995610" w:rsidRDefault="00995610" w:rsidP="00925BA2">
      <w:pPr>
        <w:spacing w:after="0" w:line="240" w:lineRule="auto"/>
      </w:pPr>
      <w:r>
        <w:separator/>
      </w:r>
    </w:p>
  </w:endnote>
  <w:endnote w:type="continuationSeparator" w:id="0">
    <w:p w14:paraId="50CB069B" w14:textId="77777777" w:rsidR="00995610" w:rsidRDefault="00995610" w:rsidP="00925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Brandon Grotesque Bold">
    <w:altName w:val="Calibri"/>
    <w:panose1 w:val="00000000000000000000"/>
    <w:charset w:val="00"/>
    <w:family w:val="swiss"/>
    <w:notTrueType/>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FC558" w14:textId="77777777" w:rsidR="00C053F9" w:rsidRDefault="00C053F9" w:rsidP="00C053F9">
    <w:pPr>
      <w:autoSpaceDE w:val="0"/>
      <w:autoSpaceDN w:val="0"/>
      <w:adjustRightInd w:val="0"/>
      <w:spacing w:after="0" w:line="240" w:lineRule="auto"/>
      <w:ind w:left="-1152" w:right="-1134"/>
      <w:textAlignment w:val="center"/>
      <w:rPr>
        <w:rFonts w:ascii="Arial" w:hAnsi="Arial" w:cs="Arial"/>
        <w:color w:val="000000"/>
        <w:sz w:val="19"/>
        <w:szCs w:val="19"/>
      </w:rPr>
    </w:pPr>
  </w:p>
  <w:p w14:paraId="5B4FC55B" w14:textId="77777777" w:rsidR="00925BA2" w:rsidRPr="00A76E2D" w:rsidRDefault="00925BA2" w:rsidP="00A76E2D">
    <w:pPr>
      <w:autoSpaceDE w:val="0"/>
      <w:autoSpaceDN w:val="0"/>
      <w:adjustRightInd w:val="0"/>
      <w:spacing w:after="0" w:line="240" w:lineRule="auto"/>
      <w:ind w:left="-1152" w:right="-1134"/>
      <w:jc w:val="center"/>
      <w:textAlignment w:val="center"/>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FC561" w14:textId="77777777" w:rsidR="009E2127" w:rsidRDefault="009E2127" w:rsidP="009E2127">
    <w:pPr>
      <w:autoSpaceDE w:val="0"/>
      <w:autoSpaceDN w:val="0"/>
      <w:adjustRightInd w:val="0"/>
      <w:spacing w:after="0" w:line="240" w:lineRule="auto"/>
      <w:ind w:left="-1152" w:right="-1134"/>
      <w:textAlignment w:val="center"/>
      <w:rPr>
        <w:rFonts w:ascii="Arial" w:hAnsi="Arial" w:cs="Arial"/>
        <w:color w:val="000000"/>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5EEEF" w14:textId="77777777" w:rsidR="00995610" w:rsidRDefault="00995610" w:rsidP="00925BA2">
      <w:pPr>
        <w:spacing w:after="0" w:line="240" w:lineRule="auto"/>
      </w:pPr>
      <w:r>
        <w:separator/>
      </w:r>
    </w:p>
  </w:footnote>
  <w:footnote w:type="continuationSeparator" w:id="0">
    <w:p w14:paraId="233FA0E2" w14:textId="77777777" w:rsidR="00995610" w:rsidRDefault="00995610" w:rsidP="00925B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FC557" w14:textId="3AF60E40" w:rsidR="00925BA2" w:rsidRDefault="00C803BA" w:rsidP="00C803BA">
    <w:pPr>
      <w:pStyle w:val="Header"/>
      <w:jc w:val="right"/>
    </w:pPr>
    <w:r w:rsidRPr="00C803BA">
      <w:t xml:space="preserve"> </w:t>
    </w:r>
    <w:r w:rsidR="00CF28AC" w:rsidRPr="0040636C">
      <w:rPr>
        <w:highlight w:val="yellow"/>
      </w:rPr>
      <w:t>[Provider Logo to be Added]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FC55C" w14:textId="298D6431" w:rsidR="00CC6781" w:rsidRDefault="0040636C" w:rsidP="00322D82">
    <w:pPr>
      <w:pStyle w:val="Header"/>
      <w:jc w:val="right"/>
    </w:pPr>
    <w:r w:rsidRPr="0040636C">
      <w:rPr>
        <w:highlight w:val="yellow"/>
      </w:rPr>
      <w:t>[Provider Logo to be Added]</w:t>
    </w:r>
  </w:p>
  <w:p w14:paraId="5B4FC560" w14:textId="6E8D5385" w:rsidR="00925BA2" w:rsidRPr="00CC6781" w:rsidRDefault="00925BA2" w:rsidP="00381272">
    <w:pPr>
      <w:pStyle w:val="Header"/>
      <w:tabs>
        <w:tab w:val="clear" w:pos="4680"/>
        <w:tab w:val="clear" w:pos="9360"/>
        <w:tab w:val="left" w:pos="402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C2DF0"/>
    <w:multiLevelType w:val="hybridMultilevel"/>
    <w:tmpl w:val="FECC710E"/>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43B536E"/>
    <w:multiLevelType w:val="hybridMultilevel"/>
    <w:tmpl w:val="05DAE60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61D45E61"/>
    <w:multiLevelType w:val="hybridMultilevel"/>
    <w:tmpl w:val="79402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F24"/>
    <w:rsid w:val="000128C7"/>
    <w:rsid w:val="00051A8F"/>
    <w:rsid w:val="000569E7"/>
    <w:rsid w:val="00086271"/>
    <w:rsid w:val="000A290B"/>
    <w:rsid w:val="000C3E1D"/>
    <w:rsid w:val="000D54D8"/>
    <w:rsid w:val="00155628"/>
    <w:rsid w:val="00160A91"/>
    <w:rsid w:val="001652EF"/>
    <w:rsid w:val="00195EBC"/>
    <w:rsid w:val="001A4BDC"/>
    <w:rsid w:val="001F1530"/>
    <w:rsid w:val="00236A08"/>
    <w:rsid w:val="00237968"/>
    <w:rsid w:val="0024562D"/>
    <w:rsid w:val="00276D63"/>
    <w:rsid w:val="00296DA3"/>
    <w:rsid w:val="002A1AB0"/>
    <w:rsid w:val="002B01E3"/>
    <w:rsid w:val="002F1297"/>
    <w:rsid w:val="002F4C59"/>
    <w:rsid w:val="00321B8A"/>
    <w:rsid w:val="00322D82"/>
    <w:rsid w:val="0032392A"/>
    <w:rsid w:val="00337D25"/>
    <w:rsid w:val="00381272"/>
    <w:rsid w:val="00385771"/>
    <w:rsid w:val="00393461"/>
    <w:rsid w:val="003D1283"/>
    <w:rsid w:val="003D41C2"/>
    <w:rsid w:val="003E1A3E"/>
    <w:rsid w:val="0040636C"/>
    <w:rsid w:val="004344DC"/>
    <w:rsid w:val="0044288F"/>
    <w:rsid w:val="004452B0"/>
    <w:rsid w:val="00480132"/>
    <w:rsid w:val="00493E23"/>
    <w:rsid w:val="004D3D8D"/>
    <w:rsid w:val="004E5B20"/>
    <w:rsid w:val="00507D98"/>
    <w:rsid w:val="005243DD"/>
    <w:rsid w:val="00536C42"/>
    <w:rsid w:val="0054212A"/>
    <w:rsid w:val="0055642E"/>
    <w:rsid w:val="00591FC8"/>
    <w:rsid w:val="005B5BC4"/>
    <w:rsid w:val="005E5B79"/>
    <w:rsid w:val="00636421"/>
    <w:rsid w:val="00643B70"/>
    <w:rsid w:val="006C6751"/>
    <w:rsid w:val="00700A98"/>
    <w:rsid w:val="00732F12"/>
    <w:rsid w:val="00742C3D"/>
    <w:rsid w:val="00753F59"/>
    <w:rsid w:val="00797905"/>
    <w:rsid w:val="007B2481"/>
    <w:rsid w:val="007D6276"/>
    <w:rsid w:val="007E6C45"/>
    <w:rsid w:val="008011D7"/>
    <w:rsid w:val="00810920"/>
    <w:rsid w:val="00810A42"/>
    <w:rsid w:val="00813D07"/>
    <w:rsid w:val="0081641B"/>
    <w:rsid w:val="00843099"/>
    <w:rsid w:val="00876977"/>
    <w:rsid w:val="00892746"/>
    <w:rsid w:val="008E1E57"/>
    <w:rsid w:val="008E39BA"/>
    <w:rsid w:val="00921DE3"/>
    <w:rsid w:val="00925BA2"/>
    <w:rsid w:val="009271A0"/>
    <w:rsid w:val="00941487"/>
    <w:rsid w:val="0094714A"/>
    <w:rsid w:val="0097098C"/>
    <w:rsid w:val="009775E3"/>
    <w:rsid w:val="00995610"/>
    <w:rsid w:val="009C0150"/>
    <w:rsid w:val="009C5E0B"/>
    <w:rsid w:val="009E2127"/>
    <w:rsid w:val="00A067DD"/>
    <w:rsid w:val="00A06E8A"/>
    <w:rsid w:val="00A121A1"/>
    <w:rsid w:val="00A2736B"/>
    <w:rsid w:val="00A52BCF"/>
    <w:rsid w:val="00A76E2D"/>
    <w:rsid w:val="00A847F9"/>
    <w:rsid w:val="00AA1F24"/>
    <w:rsid w:val="00AA2707"/>
    <w:rsid w:val="00AC5CF5"/>
    <w:rsid w:val="00AD7016"/>
    <w:rsid w:val="00B153B5"/>
    <w:rsid w:val="00B4279E"/>
    <w:rsid w:val="00B57D1D"/>
    <w:rsid w:val="00B6040D"/>
    <w:rsid w:val="00BC0B7D"/>
    <w:rsid w:val="00BC1D01"/>
    <w:rsid w:val="00C053F9"/>
    <w:rsid w:val="00C16FC1"/>
    <w:rsid w:val="00C4068C"/>
    <w:rsid w:val="00C803BA"/>
    <w:rsid w:val="00C97D69"/>
    <w:rsid w:val="00CB03ED"/>
    <w:rsid w:val="00CB1273"/>
    <w:rsid w:val="00CB39B6"/>
    <w:rsid w:val="00CB7FEF"/>
    <w:rsid w:val="00CC4BEA"/>
    <w:rsid w:val="00CC6693"/>
    <w:rsid w:val="00CC6781"/>
    <w:rsid w:val="00CD0EAC"/>
    <w:rsid w:val="00CD18A0"/>
    <w:rsid w:val="00CF28AC"/>
    <w:rsid w:val="00DA1A85"/>
    <w:rsid w:val="00DB06EB"/>
    <w:rsid w:val="00DF6603"/>
    <w:rsid w:val="00E17575"/>
    <w:rsid w:val="00E271E8"/>
    <w:rsid w:val="00E36B01"/>
    <w:rsid w:val="00E5246C"/>
    <w:rsid w:val="00E919CD"/>
    <w:rsid w:val="00EA0702"/>
    <w:rsid w:val="00EC6BC9"/>
    <w:rsid w:val="00ED2723"/>
    <w:rsid w:val="00ED2D08"/>
    <w:rsid w:val="00F44E6D"/>
    <w:rsid w:val="00F5066B"/>
    <w:rsid w:val="00F84D1F"/>
    <w:rsid w:val="00FA0684"/>
    <w:rsid w:val="00FD16E0"/>
    <w:rsid w:val="0B8E8350"/>
    <w:rsid w:val="17744DE9"/>
    <w:rsid w:val="1B6428CE"/>
    <w:rsid w:val="28CFFDEB"/>
    <w:rsid w:val="2C557D56"/>
    <w:rsid w:val="2F3E023D"/>
    <w:rsid w:val="3487521C"/>
    <w:rsid w:val="3D8E4463"/>
    <w:rsid w:val="4B4E9D42"/>
    <w:rsid w:val="4FA636FE"/>
    <w:rsid w:val="5D375EB6"/>
    <w:rsid w:val="63465662"/>
    <w:rsid w:val="70F9F5CF"/>
    <w:rsid w:val="7754C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FC532"/>
  <w15:chartTrackingRefBased/>
  <w15:docId w15:val="{134325CD-B459-2F4F-BA74-80B2A4BE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099"/>
    <w:pPr>
      <w:spacing w:after="120" w:line="264"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BA2"/>
    <w:pPr>
      <w:tabs>
        <w:tab w:val="center" w:pos="4680"/>
        <w:tab w:val="right" w:pos="9360"/>
      </w:tabs>
      <w:spacing w:after="0" w:line="240" w:lineRule="auto"/>
    </w:pPr>
    <w:rPr>
      <w:rFonts w:eastAsiaTheme="minorHAnsi"/>
      <w:sz w:val="22"/>
      <w:szCs w:val="22"/>
    </w:rPr>
  </w:style>
  <w:style w:type="character" w:customStyle="1" w:styleId="HeaderChar">
    <w:name w:val="Header Char"/>
    <w:basedOn w:val="DefaultParagraphFont"/>
    <w:link w:val="Header"/>
    <w:uiPriority w:val="99"/>
    <w:rsid w:val="00925BA2"/>
  </w:style>
  <w:style w:type="paragraph" w:styleId="Footer">
    <w:name w:val="footer"/>
    <w:basedOn w:val="Normal"/>
    <w:link w:val="FooterChar"/>
    <w:uiPriority w:val="99"/>
    <w:unhideWhenUsed/>
    <w:rsid w:val="00925BA2"/>
    <w:pPr>
      <w:tabs>
        <w:tab w:val="center" w:pos="4680"/>
        <w:tab w:val="right" w:pos="9360"/>
      </w:tabs>
      <w:spacing w:after="0" w:line="240" w:lineRule="auto"/>
    </w:pPr>
    <w:rPr>
      <w:rFonts w:eastAsiaTheme="minorHAnsi"/>
      <w:sz w:val="22"/>
      <w:szCs w:val="22"/>
    </w:rPr>
  </w:style>
  <w:style w:type="character" w:customStyle="1" w:styleId="FooterChar">
    <w:name w:val="Footer Char"/>
    <w:basedOn w:val="DefaultParagraphFont"/>
    <w:link w:val="Footer"/>
    <w:uiPriority w:val="99"/>
    <w:rsid w:val="00925BA2"/>
  </w:style>
  <w:style w:type="paragraph" w:styleId="BalloonText">
    <w:name w:val="Balloon Text"/>
    <w:basedOn w:val="Normal"/>
    <w:link w:val="BalloonTextChar"/>
    <w:uiPriority w:val="99"/>
    <w:semiHidden/>
    <w:unhideWhenUsed/>
    <w:rsid w:val="00DB0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6EB"/>
    <w:rPr>
      <w:rFonts w:ascii="Segoe UI" w:eastAsiaTheme="minorEastAsia" w:hAnsi="Segoe UI" w:cs="Segoe UI"/>
      <w:sz w:val="18"/>
      <w:szCs w:val="18"/>
    </w:rPr>
  </w:style>
  <w:style w:type="paragraph" w:styleId="ListParagraph">
    <w:name w:val="List Paragraph"/>
    <w:basedOn w:val="Normal"/>
    <w:uiPriority w:val="34"/>
    <w:qFormat/>
    <w:rsid w:val="00086271"/>
    <w:pPr>
      <w:spacing w:after="160" w:line="259" w:lineRule="auto"/>
      <w:ind w:left="720"/>
      <w:contextualSpacing/>
    </w:pPr>
    <w:rPr>
      <w:rFonts w:eastAsiaTheme="minorHAnsi"/>
      <w:sz w:val="22"/>
      <w:szCs w:val="22"/>
      <w:lang w:val="en-CA"/>
    </w:rPr>
  </w:style>
  <w:style w:type="character" w:styleId="Hyperlink">
    <w:name w:val="Hyperlink"/>
    <w:basedOn w:val="DefaultParagraphFont"/>
    <w:uiPriority w:val="99"/>
    <w:unhideWhenUsed/>
    <w:rsid w:val="00086271"/>
    <w:rPr>
      <w:color w:val="0563C1" w:themeColor="hyperlink"/>
      <w:u w:val="single"/>
    </w:rPr>
  </w:style>
  <w:style w:type="paragraph" w:customStyle="1" w:styleId="Default">
    <w:name w:val="Default"/>
    <w:rsid w:val="00E919CD"/>
    <w:pPr>
      <w:autoSpaceDE w:val="0"/>
      <w:autoSpaceDN w:val="0"/>
      <w:adjustRightInd w:val="0"/>
      <w:spacing w:after="0" w:line="240" w:lineRule="auto"/>
    </w:pPr>
    <w:rPr>
      <w:rFonts w:ascii="Brandon Grotesque Bold" w:hAnsi="Brandon Grotesque Bold" w:cs="Brandon Grotesque Bold"/>
      <w:color w:val="000000"/>
      <w:sz w:val="24"/>
      <w:szCs w:val="24"/>
      <w:lang w:val="en-CA"/>
    </w:rPr>
  </w:style>
  <w:style w:type="paragraph" w:customStyle="1" w:styleId="isselectedend">
    <w:name w:val="isselectedend"/>
    <w:basedOn w:val="Normal"/>
    <w:rsid w:val="00DF6603"/>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Strong">
    <w:name w:val="Strong"/>
    <w:basedOn w:val="DefaultParagraphFont"/>
    <w:uiPriority w:val="22"/>
    <w:qFormat/>
    <w:rsid w:val="00DF6603"/>
    <w:rPr>
      <w:b/>
      <w:bCs/>
    </w:rPr>
  </w:style>
  <w:style w:type="character" w:customStyle="1" w:styleId="text-token-text-primary">
    <w:name w:val="text-token-text-primary"/>
    <w:basedOn w:val="DefaultParagraphFont"/>
    <w:rsid w:val="00DF6603"/>
  </w:style>
  <w:style w:type="paragraph" w:styleId="NormalWeb">
    <w:name w:val="Normal (Web)"/>
    <w:basedOn w:val="Normal"/>
    <w:uiPriority w:val="99"/>
    <w:unhideWhenUsed/>
    <w:rsid w:val="00DF6603"/>
    <w:pPr>
      <w:spacing w:before="100" w:beforeAutospacing="1" w:after="100" w:afterAutospacing="1" w:line="240" w:lineRule="auto"/>
    </w:pPr>
    <w:rPr>
      <w:rFonts w:ascii="Times New Roman" w:eastAsia="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isch\Ontario%20Non-Profit%20Housing%20Association\Communications%20-%20Documents\!%20Corporate%20standards%20and%20templates\Templates\Letterhead\For%20Sharing%20Electronically%20as%20MS%20Word%20Doc\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57C000648C344B9EBC85A066C4FEDC" ma:contentTypeVersion="16" ma:contentTypeDescription="Create a new document." ma:contentTypeScope="" ma:versionID="80d03b45eab5c1b55fbeb7b24f6a7eae">
  <xsd:schema xmlns:xsd="http://www.w3.org/2001/XMLSchema" xmlns:xs="http://www.w3.org/2001/XMLSchema" xmlns:p="http://schemas.microsoft.com/office/2006/metadata/properties" xmlns:ns2="feb4cd26-8b94-4761-9bd9-108ba2f0fdab" xmlns:ns3="c095508f-517c-4318-b422-59528642aa4b" targetNamespace="http://schemas.microsoft.com/office/2006/metadata/properties" ma:root="true" ma:fieldsID="c1c29a7e3540e39a7a33d2e1b51d2e66" ns2:_="" ns3:_="">
    <xsd:import namespace="feb4cd26-8b94-4761-9bd9-108ba2f0fdab"/>
    <xsd:import namespace="c095508f-517c-4318-b422-59528642aa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4cd26-8b94-4761-9bd9-108ba2f0f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1ef85cc-5cff-4bbe-a077-379a415bd4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95508f-517c-4318-b422-59528642aa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eee3701-a01c-457e-be35-1490d5d8ecc2}" ma:internalName="TaxCatchAll" ma:showField="CatchAllData" ma:web="c095508f-517c-4318-b422-59528642aa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095508f-517c-4318-b422-59528642aa4b" xsi:nil="true"/>
    <lcf76f155ced4ddcb4097134ff3c332f xmlns="feb4cd26-8b94-4761-9bd9-108ba2f0fd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3BC7A-842F-410F-B00E-10B03317C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4cd26-8b94-4761-9bd9-108ba2f0fdab"/>
    <ds:schemaRef ds:uri="c095508f-517c-4318-b422-59528642a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DF27B5-2214-4031-A025-C0DBA49E9920}">
  <ds:schemaRefs>
    <ds:schemaRef ds:uri="http://schemas.microsoft.com/office/2006/metadata/properties"/>
    <ds:schemaRef ds:uri="http://schemas.microsoft.com/office/infopath/2007/PartnerControls"/>
    <ds:schemaRef ds:uri="c095508f-517c-4318-b422-59528642aa4b"/>
    <ds:schemaRef ds:uri="feb4cd26-8b94-4761-9bd9-108ba2f0fdab"/>
  </ds:schemaRefs>
</ds:datastoreItem>
</file>

<file path=customXml/itemProps3.xml><?xml version="1.0" encoding="utf-8"?>
<ds:datastoreItem xmlns:ds="http://schemas.openxmlformats.org/officeDocument/2006/customXml" ds:itemID="{3DB0889D-9D67-44BC-B7E5-042A6E454135}">
  <ds:schemaRefs>
    <ds:schemaRef ds:uri="http://schemas.microsoft.com/sharepoint/v3/contenttype/forms"/>
  </ds:schemaRefs>
</ds:datastoreItem>
</file>

<file path=customXml/itemProps4.xml><?xml version="1.0" encoding="utf-8"?>
<ds:datastoreItem xmlns:ds="http://schemas.openxmlformats.org/officeDocument/2006/customXml" ds:itemID="{94ED9BAD-1533-4DC8-B0F2-227D54C9C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Template>
  <TotalTime>0</TotalTime>
  <Pages>2</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Carlson</dc:creator>
  <cp:keywords/>
  <dc:description/>
  <cp:lastModifiedBy>Sarah Fisch</cp:lastModifiedBy>
  <cp:revision>3</cp:revision>
  <cp:lastPrinted>2018-03-30T01:52:00Z</cp:lastPrinted>
  <dcterms:created xsi:type="dcterms:W3CDTF">2026-07-07T13:43:00Z</dcterms:created>
  <dcterms:modified xsi:type="dcterms:W3CDTF">2026-07-07T13:43:00Z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0x0101005357C000648C344B9EBC85A066C4FEDC</vt:lpwstr>
  </property>
  <property fmtid="{D5CDD505-2E9C-101B-9397-08002B2CF9AE}" pid="3" name="MediaServiceImageTags">
    <vt:lpwstr/>
  </property>
</Properties>
</file>